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2"/>
        <w:gridCol w:w="1532"/>
        <w:gridCol w:w="1532"/>
        <w:gridCol w:w="1532"/>
        <w:gridCol w:w="1532"/>
        <w:gridCol w:w="1532"/>
        <w:gridCol w:w="1532"/>
      </w:tblGrid>
      <w:tr w:rsidR="00644A47" w14:paraId="7AE6D253" w14:textId="77777777">
        <w:trPr>
          <w:cantSplit/>
          <w:trHeight w:val="5561"/>
        </w:trPr>
        <w:tc>
          <w:tcPr>
            <w:tcW w:w="10724" w:type="dxa"/>
            <w:gridSpan w:val="7"/>
            <w:vAlign w:val="center"/>
          </w:tcPr>
          <w:p w14:paraId="2B70CFC9" w14:textId="77777777" w:rsidR="003D0FD8" w:rsidRDefault="00964C9F" w:rsidP="00964C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87DA01" wp14:editId="6CBDF087">
                  <wp:extent cx="3872230" cy="2560320"/>
                  <wp:effectExtent l="0" t="0" r="0" b="0"/>
                  <wp:docPr id="2" name="Picture 2" descr="http://clipartsign.com/upload/2016/01/18/welcome-to-kindergarten-clip-a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lipartsign.com/upload/2016/01/18/welcome-to-kindergarten-clip-a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23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00D97" w14:textId="77777777" w:rsidR="003D0FD8" w:rsidRDefault="003D0FD8" w:rsidP="003D0FD8"/>
          <w:p w14:paraId="2B761CD8" w14:textId="77777777" w:rsidR="003D0FD8" w:rsidRDefault="003D0FD8" w:rsidP="003D0FD8"/>
          <w:p w14:paraId="6D3D4CC7" w14:textId="77777777" w:rsidR="003D0FD8" w:rsidRDefault="003D0FD8" w:rsidP="003D0FD8">
            <w:pPr>
              <w:jc w:val="center"/>
            </w:pPr>
          </w:p>
          <w:p w14:paraId="63B764FA" w14:textId="77777777" w:rsidR="003D0FD8" w:rsidRPr="003D0FD8" w:rsidRDefault="003D0FD8" w:rsidP="003D0FD8"/>
          <w:p w14:paraId="0DA9C03D" w14:textId="77777777" w:rsidR="003D0FD8" w:rsidRPr="0009105F" w:rsidRDefault="003D0FD8" w:rsidP="003D0FD8">
            <w:pPr>
              <w:jc w:val="center"/>
              <w:rPr>
                <w:rFonts w:ascii="Arial Black" w:hAnsi="Arial Black"/>
              </w:rPr>
            </w:pPr>
            <w:r w:rsidRPr="0009105F">
              <w:rPr>
                <w:rFonts w:ascii="Arial Black" w:hAnsi="Arial Black"/>
              </w:rPr>
              <w:t>Welcome To God’s Gift’s Preschool! We are excited to share the school year with you!!!</w:t>
            </w:r>
          </w:p>
          <w:p w14:paraId="44408979" w14:textId="77777777" w:rsidR="003D0FD8" w:rsidRPr="003D0FD8" w:rsidRDefault="003D0FD8" w:rsidP="003D0FD8"/>
        </w:tc>
      </w:tr>
      <w:tr w:rsidR="00644A47" w14:paraId="51E95376" w14:textId="77777777">
        <w:trPr>
          <w:cantSplit/>
          <w:trHeight w:val="719"/>
        </w:trPr>
        <w:tc>
          <w:tcPr>
            <w:tcW w:w="10724" w:type="dxa"/>
            <w:gridSpan w:val="7"/>
            <w:tcBorders>
              <w:bottom w:val="nil"/>
            </w:tcBorders>
            <w:vAlign w:val="center"/>
          </w:tcPr>
          <w:p w14:paraId="041FC586" w14:textId="379894D4" w:rsidR="00644A47" w:rsidRDefault="00F45E57">
            <w:pPr>
              <w:pStyle w:val="Heading1"/>
            </w:pPr>
            <w:r>
              <w:t>SEPTEMBER</w:t>
            </w:r>
            <w:r w:rsidR="004C0C02">
              <w:t xml:space="preserve"> 2026</w:t>
            </w:r>
          </w:p>
        </w:tc>
      </w:tr>
      <w:tr w:rsidR="00644A47" w14:paraId="3F607839" w14:textId="77777777">
        <w:tc>
          <w:tcPr>
            <w:tcW w:w="1532" w:type="dxa"/>
            <w:shd w:val="pct50" w:color="auto" w:fill="FFFFFF"/>
            <w:vAlign w:val="center"/>
          </w:tcPr>
          <w:p w14:paraId="7F33AF07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Sunday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7CCEA596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Monday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1EB36A0C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Tuesday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63F82041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Wednesday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40FA4BE8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Thursday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5D3EEB81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Friday</w:t>
            </w:r>
          </w:p>
        </w:tc>
        <w:tc>
          <w:tcPr>
            <w:tcW w:w="1532" w:type="dxa"/>
            <w:shd w:val="pct50" w:color="auto" w:fill="FFFFFF"/>
            <w:vAlign w:val="center"/>
          </w:tcPr>
          <w:p w14:paraId="51DDA71A" w14:textId="77777777" w:rsidR="00644A47" w:rsidRDefault="00F45E57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Saturday</w:t>
            </w:r>
          </w:p>
        </w:tc>
      </w:tr>
      <w:tr w:rsidR="00644A47" w14:paraId="69A16DA3" w14:textId="77777777">
        <w:trPr>
          <w:trHeight w:val="1406"/>
        </w:trPr>
        <w:tc>
          <w:tcPr>
            <w:tcW w:w="1532" w:type="dxa"/>
          </w:tcPr>
          <w:p w14:paraId="72F0EC22" w14:textId="77777777" w:rsidR="00644A47" w:rsidRDefault="00644A47" w:rsidP="00E67EE3"/>
        </w:tc>
        <w:tc>
          <w:tcPr>
            <w:tcW w:w="1532" w:type="dxa"/>
          </w:tcPr>
          <w:p w14:paraId="1F9FD4DB" w14:textId="77777777" w:rsidR="00644A47" w:rsidRDefault="00644A47" w:rsidP="00E67EE3"/>
        </w:tc>
        <w:tc>
          <w:tcPr>
            <w:tcW w:w="1532" w:type="dxa"/>
          </w:tcPr>
          <w:p w14:paraId="24435DB5" w14:textId="77777777" w:rsidR="009622A7" w:rsidRDefault="00E67EE3" w:rsidP="00E67EE3">
            <w:r>
              <w:t>1</w:t>
            </w:r>
          </w:p>
          <w:p w14:paraId="685658F2" w14:textId="0418FE3D" w:rsidR="008D353D" w:rsidRDefault="00E67EE3" w:rsidP="008D353D">
            <w:r>
              <w:t>FIRST DAY OF SCHOOL!</w:t>
            </w:r>
          </w:p>
          <w:p w14:paraId="430073FD" w14:textId="77777777" w:rsidR="008D353D" w:rsidRDefault="008D353D" w:rsidP="00E67EE3">
            <w:r>
              <w:t xml:space="preserve">Ice-cream </w:t>
            </w:r>
            <w:proofErr w:type="gramStart"/>
            <w:r>
              <w:t>Fundraiser  The</w:t>
            </w:r>
            <w:proofErr w:type="gramEnd"/>
            <w:r>
              <w:t xml:space="preserve"> Scoop</w:t>
            </w:r>
          </w:p>
          <w:p w14:paraId="1AC74B21" w14:textId="28AE5505" w:rsidR="008D353D" w:rsidRDefault="008D353D" w:rsidP="00E67EE3">
            <w:r>
              <w:t xml:space="preserve"> 12-9</w:t>
            </w:r>
          </w:p>
          <w:p w14:paraId="51B59CD1" w14:textId="601D0163" w:rsidR="00E67EE3" w:rsidRDefault="00E67EE3" w:rsidP="00E67EE3"/>
        </w:tc>
        <w:tc>
          <w:tcPr>
            <w:tcW w:w="1532" w:type="dxa"/>
          </w:tcPr>
          <w:p w14:paraId="3F4DCDCD" w14:textId="24622A64" w:rsidR="00644A47" w:rsidRDefault="00E67EE3" w:rsidP="00E67EE3">
            <w:r>
              <w:t>2</w:t>
            </w:r>
          </w:p>
        </w:tc>
        <w:tc>
          <w:tcPr>
            <w:tcW w:w="1532" w:type="dxa"/>
          </w:tcPr>
          <w:p w14:paraId="26DCFD14" w14:textId="6501062F" w:rsidR="00644A47" w:rsidRDefault="00E67EE3" w:rsidP="00E67EE3">
            <w:r>
              <w:t>3</w:t>
            </w:r>
          </w:p>
        </w:tc>
        <w:tc>
          <w:tcPr>
            <w:tcW w:w="1532" w:type="dxa"/>
          </w:tcPr>
          <w:p w14:paraId="06E5A64F" w14:textId="73571A54" w:rsidR="00644A47" w:rsidRDefault="00E67EE3" w:rsidP="00E67EE3">
            <w:r>
              <w:t>4</w:t>
            </w:r>
          </w:p>
        </w:tc>
        <w:tc>
          <w:tcPr>
            <w:tcW w:w="1532" w:type="dxa"/>
          </w:tcPr>
          <w:p w14:paraId="3329E776" w14:textId="01FA1BDB" w:rsidR="00644A47" w:rsidRDefault="00E67EE3">
            <w:r>
              <w:t>5</w:t>
            </w:r>
          </w:p>
        </w:tc>
      </w:tr>
      <w:tr w:rsidR="00644A47" w14:paraId="5A79E745" w14:textId="77777777">
        <w:trPr>
          <w:trHeight w:val="1407"/>
        </w:trPr>
        <w:tc>
          <w:tcPr>
            <w:tcW w:w="1532" w:type="dxa"/>
          </w:tcPr>
          <w:p w14:paraId="70F7E2E6" w14:textId="13C37909" w:rsidR="00644A47" w:rsidRDefault="00E67EE3">
            <w:r>
              <w:t>6</w:t>
            </w:r>
          </w:p>
        </w:tc>
        <w:tc>
          <w:tcPr>
            <w:tcW w:w="1532" w:type="dxa"/>
          </w:tcPr>
          <w:p w14:paraId="32FE66BF" w14:textId="77777777" w:rsidR="00515840" w:rsidRDefault="00E67EE3" w:rsidP="00515840">
            <w:r>
              <w:t>7</w:t>
            </w:r>
          </w:p>
          <w:p w14:paraId="7A27ED2E" w14:textId="77777777" w:rsidR="00E67EE3" w:rsidRDefault="00E67EE3" w:rsidP="00515840">
            <w:r>
              <w:t xml:space="preserve">No School </w:t>
            </w:r>
          </w:p>
          <w:p w14:paraId="70C885D7" w14:textId="12217325" w:rsidR="00E67EE3" w:rsidRDefault="00E67EE3" w:rsidP="00515840">
            <w:r>
              <w:t xml:space="preserve">Labor Day </w:t>
            </w:r>
          </w:p>
        </w:tc>
        <w:tc>
          <w:tcPr>
            <w:tcW w:w="1532" w:type="dxa"/>
          </w:tcPr>
          <w:p w14:paraId="02ED73A8" w14:textId="00557917" w:rsidR="006C4124" w:rsidRDefault="00E67EE3">
            <w:r>
              <w:t>8</w:t>
            </w:r>
          </w:p>
        </w:tc>
        <w:tc>
          <w:tcPr>
            <w:tcW w:w="1532" w:type="dxa"/>
          </w:tcPr>
          <w:p w14:paraId="6A7AB405" w14:textId="7A8EA853" w:rsidR="00644A47" w:rsidRDefault="00E67EE3">
            <w:r>
              <w:t>9</w:t>
            </w:r>
          </w:p>
        </w:tc>
        <w:tc>
          <w:tcPr>
            <w:tcW w:w="1532" w:type="dxa"/>
          </w:tcPr>
          <w:p w14:paraId="0059024F" w14:textId="3456F3A9" w:rsidR="00515840" w:rsidRDefault="00E67EE3">
            <w:r>
              <w:t>10</w:t>
            </w:r>
          </w:p>
        </w:tc>
        <w:tc>
          <w:tcPr>
            <w:tcW w:w="1532" w:type="dxa"/>
          </w:tcPr>
          <w:p w14:paraId="71BA36AF" w14:textId="0CCB414A" w:rsidR="005176FC" w:rsidRDefault="00E67EE3">
            <w:r>
              <w:t>11</w:t>
            </w:r>
          </w:p>
        </w:tc>
        <w:tc>
          <w:tcPr>
            <w:tcW w:w="1532" w:type="dxa"/>
          </w:tcPr>
          <w:p w14:paraId="0FD0DB4E" w14:textId="399395B3" w:rsidR="00644A47" w:rsidRDefault="00E67EE3">
            <w:r>
              <w:t>12</w:t>
            </w:r>
          </w:p>
        </w:tc>
      </w:tr>
      <w:tr w:rsidR="00644A47" w14:paraId="507D822A" w14:textId="77777777">
        <w:trPr>
          <w:trHeight w:val="1406"/>
        </w:trPr>
        <w:tc>
          <w:tcPr>
            <w:tcW w:w="1532" w:type="dxa"/>
          </w:tcPr>
          <w:p w14:paraId="11AA3B27" w14:textId="16DC3C9F" w:rsidR="00644A47" w:rsidRDefault="00E67EE3">
            <w:r>
              <w:t>13</w:t>
            </w:r>
          </w:p>
        </w:tc>
        <w:tc>
          <w:tcPr>
            <w:tcW w:w="1532" w:type="dxa"/>
          </w:tcPr>
          <w:p w14:paraId="45C93A70" w14:textId="66D3435A" w:rsidR="006C4124" w:rsidRDefault="00E67EE3">
            <w:r>
              <w:t>14</w:t>
            </w:r>
          </w:p>
        </w:tc>
        <w:tc>
          <w:tcPr>
            <w:tcW w:w="1532" w:type="dxa"/>
          </w:tcPr>
          <w:p w14:paraId="53D3ABAF" w14:textId="7288AA48" w:rsidR="00EE5894" w:rsidRDefault="00E67EE3" w:rsidP="00515840">
            <w:r>
              <w:t>15</w:t>
            </w:r>
          </w:p>
        </w:tc>
        <w:tc>
          <w:tcPr>
            <w:tcW w:w="1532" w:type="dxa"/>
          </w:tcPr>
          <w:p w14:paraId="7A6E3FF9" w14:textId="25ADE71A" w:rsidR="00262E74" w:rsidRDefault="00E67EE3" w:rsidP="00515840">
            <w:r>
              <w:t>16</w:t>
            </w:r>
          </w:p>
        </w:tc>
        <w:tc>
          <w:tcPr>
            <w:tcW w:w="1532" w:type="dxa"/>
          </w:tcPr>
          <w:p w14:paraId="729926C5" w14:textId="53879AD8" w:rsidR="00BD5CAA" w:rsidRDefault="00E67EE3" w:rsidP="00515840">
            <w:r>
              <w:t>17</w:t>
            </w:r>
          </w:p>
        </w:tc>
        <w:tc>
          <w:tcPr>
            <w:tcW w:w="1532" w:type="dxa"/>
          </w:tcPr>
          <w:p w14:paraId="2C0C9C51" w14:textId="4E4D2F35" w:rsidR="006C4124" w:rsidRDefault="00E67EE3" w:rsidP="00515840">
            <w:r>
              <w:t>18</w:t>
            </w:r>
          </w:p>
        </w:tc>
        <w:tc>
          <w:tcPr>
            <w:tcW w:w="1532" w:type="dxa"/>
          </w:tcPr>
          <w:p w14:paraId="7255612A" w14:textId="4FB68D3E" w:rsidR="006C4124" w:rsidRDefault="00E67EE3" w:rsidP="00515840">
            <w:r>
              <w:t>19</w:t>
            </w:r>
          </w:p>
        </w:tc>
      </w:tr>
      <w:tr w:rsidR="00644A47" w14:paraId="5F7E645B" w14:textId="77777777">
        <w:trPr>
          <w:trHeight w:val="1407"/>
        </w:trPr>
        <w:tc>
          <w:tcPr>
            <w:tcW w:w="1532" w:type="dxa"/>
          </w:tcPr>
          <w:p w14:paraId="2515F094" w14:textId="27BE58D9" w:rsidR="006C4124" w:rsidRDefault="00E67EE3" w:rsidP="00515840">
            <w:r>
              <w:t>20</w:t>
            </w:r>
          </w:p>
        </w:tc>
        <w:tc>
          <w:tcPr>
            <w:tcW w:w="1532" w:type="dxa"/>
          </w:tcPr>
          <w:p w14:paraId="55BB2EE9" w14:textId="4160A1A1" w:rsidR="00F44F09" w:rsidRDefault="00E67EE3" w:rsidP="00515840">
            <w:r>
              <w:t>21</w:t>
            </w:r>
          </w:p>
        </w:tc>
        <w:tc>
          <w:tcPr>
            <w:tcW w:w="1532" w:type="dxa"/>
          </w:tcPr>
          <w:p w14:paraId="699DA941" w14:textId="1A09B760" w:rsidR="006C4124" w:rsidRDefault="00E67EE3" w:rsidP="00515840">
            <w:r>
              <w:t>22</w:t>
            </w:r>
          </w:p>
        </w:tc>
        <w:tc>
          <w:tcPr>
            <w:tcW w:w="1532" w:type="dxa"/>
          </w:tcPr>
          <w:p w14:paraId="59C40569" w14:textId="77777777" w:rsidR="006C4124" w:rsidRDefault="00E67EE3" w:rsidP="00515840">
            <w:r>
              <w:t>23</w:t>
            </w:r>
          </w:p>
          <w:p w14:paraId="7CF2F937" w14:textId="77777777" w:rsidR="003E3EC2" w:rsidRDefault="003E3EC2" w:rsidP="00515840">
            <w:r>
              <w:t xml:space="preserve">Picnic and </w:t>
            </w:r>
            <w:proofErr w:type="gramStart"/>
            <w:r>
              <w:t>Play</w:t>
            </w:r>
            <w:proofErr w:type="gramEnd"/>
            <w:r>
              <w:t xml:space="preserve"> at Hudson Park </w:t>
            </w:r>
          </w:p>
          <w:p w14:paraId="398A7A70" w14:textId="061DFA27" w:rsidR="003E3EC2" w:rsidRDefault="003E3EC2" w:rsidP="00515840">
            <w:r>
              <w:t>12:30</w:t>
            </w:r>
          </w:p>
        </w:tc>
        <w:tc>
          <w:tcPr>
            <w:tcW w:w="1532" w:type="dxa"/>
          </w:tcPr>
          <w:p w14:paraId="1087F25B" w14:textId="0AE4BCA4" w:rsidR="00515840" w:rsidRDefault="00E67EE3" w:rsidP="00515840">
            <w:r>
              <w:t>24</w:t>
            </w:r>
          </w:p>
        </w:tc>
        <w:tc>
          <w:tcPr>
            <w:tcW w:w="1532" w:type="dxa"/>
          </w:tcPr>
          <w:p w14:paraId="4A695477" w14:textId="6942E26C" w:rsidR="00644A47" w:rsidRDefault="00E67EE3" w:rsidP="00515840">
            <w:r>
              <w:t>25</w:t>
            </w:r>
          </w:p>
        </w:tc>
        <w:tc>
          <w:tcPr>
            <w:tcW w:w="1532" w:type="dxa"/>
          </w:tcPr>
          <w:p w14:paraId="45DA370A" w14:textId="55712006" w:rsidR="00644A47" w:rsidRDefault="00E67EE3" w:rsidP="00515840">
            <w:r>
              <w:t>26</w:t>
            </w:r>
          </w:p>
        </w:tc>
      </w:tr>
      <w:tr w:rsidR="00644A47" w14:paraId="490F99DD" w14:textId="77777777">
        <w:trPr>
          <w:trHeight w:val="1407"/>
        </w:trPr>
        <w:tc>
          <w:tcPr>
            <w:tcW w:w="1532" w:type="dxa"/>
          </w:tcPr>
          <w:p w14:paraId="0EDCDC37" w14:textId="47D7A1E5" w:rsidR="00964C9F" w:rsidRDefault="00E67EE3" w:rsidP="00515840">
            <w:r>
              <w:t>27</w:t>
            </w:r>
          </w:p>
        </w:tc>
        <w:tc>
          <w:tcPr>
            <w:tcW w:w="1532" w:type="dxa"/>
          </w:tcPr>
          <w:p w14:paraId="49F8E5B3" w14:textId="594D0F58" w:rsidR="00F44F09" w:rsidRDefault="00E67EE3" w:rsidP="00515840">
            <w:r>
              <w:t>28</w:t>
            </w:r>
          </w:p>
        </w:tc>
        <w:tc>
          <w:tcPr>
            <w:tcW w:w="1532" w:type="dxa"/>
          </w:tcPr>
          <w:p w14:paraId="6C90D4F3" w14:textId="5A139E61" w:rsidR="00F44F09" w:rsidRDefault="00E67EE3" w:rsidP="00515840">
            <w:r>
              <w:t>29</w:t>
            </w:r>
          </w:p>
        </w:tc>
        <w:tc>
          <w:tcPr>
            <w:tcW w:w="1532" w:type="dxa"/>
          </w:tcPr>
          <w:p w14:paraId="0B464EB7" w14:textId="522A73D3" w:rsidR="00B075B3" w:rsidRDefault="00E67EE3" w:rsidP="00515840">
            <w:r>
              <w:t>30</w:t>
            </w:r>
          </w:p>
        </w:tc>
        <w:tc>
          <w:tcPr>
            <w:tcW w:w="1532" w:type="dxa"/>
          </w:tcPr>
          <w:p w14:paraId="23466D44" w14:textId="41AA3B4C" w:rsidR="00B76523" w:rsidRDefault="00B76523" w:rsidP="00515840"/>
        </w:tc>
        <w:tc>
          <w:tcPr>
            <w:tcW w:w="1532" w:type="dxa"/>
          </w:tcPr>
          <w:p w14:paraId="5FDA98AD" w14:textId="3AB19DB0" w:rsidR="00644A47" w:rsidRDefault="00644A47" w:rsidP="00515840"/>
        </w:tc>
        <w:tc>
          <w:tcPr>
            <w:tcW w:w="1532" w:type="dxa"/>
          </w:tcPr>
          <w:p w14:paraId="60200FEB" w14:textId="77777777" w:rsidR="00644A47" w:rsidRDefault="00644A47" w:rsidP="00515840"/>
        </w:tc>
      </w:tr>
    </w:tbl>
    <w:p w14:paraId="768E97E9" w14:textId="77777777" w:rsidR="00644A47" w:rsidRDefault="00644A47" w:rsidP="00B075B3"/>
    <w:sectPr w:rsidR="00644A47">
      <w:pgSz w:w="12240" w:h="15840"/>
      <w:pgMar w:top="864" w:right="864" w:bottom="864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D8"/>
    <w:rsid w:val="0009105F"/>
    <w:rsid w:val="001B16D0"/>
    <w:rsid w:val="001D49F6"/>
    <w:rsid w:val="001F61CA"/>
    <w:rsid w:val="00262E74"/>
    <w:rsid w:val="00386146"/>
    <w:rsid w:val="003D0FD8"/>
    <w:rsid w:val="003E3EC2"/>
    <w:rsid w:val="004C0C02"/>
    <w:rsid w:val="00515840"/>
    <w:rsid w:val="005176FC"/>
    <w:rsid w:val="0052744F"/>
    <w:rsid w:val="00644A47"/>
    <w:rsid w:val="006C4124"/>
    <w:rsid w:val="007B4D4A"/>
    <w:rsid w:val="008327B9"/>
    <w:rsid w:val="008D353D"/>
    <w:rsid w:val="009622A7"/>
    <w:rsid w:val="00964C9F"/>
    <w:rsid w:val="00B075B3"/>
    <w:rsid w:val="00B76523"/>
    <w:rsid w:val="00BD5CAA"/>
    <w:rsid w:val="00E67EE3"/>
    <w:rsid w:val="00EE5894"/>
    <w:rsid w:val="00F44F09"/>
    <w:rsid w:val="00F4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6955A"/>
  <w15:docId w15:val="{82B98BC8-0BA4-4A3C-BE13-DD68F8CA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F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ps\AppData\Roaming\Microsoft\Templates\EdWorld_Cal_Septemb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2BBBF74-B28B-4AFD-8E7E-A8B61CFD8C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EdWorld_Cal_September</Template>
  <TotalTime>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of JANUARY</vt:lpstr>
    </vt:vector>
  </TitlesOfParts>
  <Company>HP</Company>
  <LinksUpToDate>false</LinksUpToDate>
  <CharactersWithSpaces>380</CharactersWithSpaces>
  <SharedDoc>false</SharedDoc>
  <HLinks>
    <vt:vector size="6" baseType="variant">
      <vt:variant>
        <vt:i4>2228324</vt:i4>
      </vt:variant>
      <vt:variant>
        <vt:i4>1024</vt:i4>
      </vt:variant>
      <vt:variant>
        <vt:i4>1025</vt:i4>
      </vt:variant>
      <vt:variant>
        <vt:i4>1</vt:i4>
      </vt:variant>
      <vt:variant>
        <vt:lpwstr>SEP.gif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of JANUARY</dc:title>
  <dc:creator>ggps</dc:creator>
  <cp:lastModifiedBy>OPC0</cp:lastModifiedBy>
  <cp:revision>8</cp:revision>
  <cp:lastPrinted>2026-08-30T17:35:00Z</cp:lastPrinted>
  <dcterms:created xsi:type="dcterms:W3CDTF">2026-08-28T19:11:00Z</dcterms:created>
  <dcterms:modified xsi:type="dcterms:W3CDTF">2026-08-30T17:35:00Z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TC018755959991</vt:lpwstr>
  </property>
</Properties>
</file>