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2"/>
        <w:gridCol w:w="1532"/>
        <w:gridCol w:w="1532"/>
        <w:gridCol w:w="1532"/>
        <w:gridCol w:w="1532"/>
        <w:gridCol w:w="1532"/>
        <w:gridCol w:w="1532"/>
      </w:tblGrid>
      <w:tr w:rsidR="00E4234F" w14:paraId="6A12EB33" w14:textId="77777777" w:rsidTr="00FD181A">
        <w:trPr>
          <w:cantSplit/>
          <w:trHeight w:val="4040"/>
        </w:trPr>
        <w:tc>
          <w:tcPr>
            <w:tcW w:w="10724" w:type="dxa"/>
            <w:gridSpan w:val="7"/>
            <w:vAlign w:val="center"/>
          </w:tcPr>
          <w:p w14:paraId="7BC906B3" w14:textId="77777777" w:rsidR="00E4234F" w:rsidRDefault="000A1024" w:rsidP="00CE1FAE">
            <w:pPr>
              <w:jc w:val="center"/>
            </w:pPr>
            <w:r>
              <w:rPr>
                <w:rFonts w:cs="Arial"/>
                <w:noProof/>
                <w:color w:val="1020D0"/>
              </w:rPr>
              <w:drawing>
                <wp:inline distT="0" distB="0" distL="0" distR="0" wp14:anchorId="7675263F" wp14:editId="07493DE5">
                  <wp:extent cx="3522428" cy="1606163"/>
                  <wp:effectExtent l="0" t="0" r="1905" b="0"/>
                  <wp:docPr id="3" name="Picture 3" descr="http://tse1.mm.bing.net/th?&amp;id=JN.LzAr%2bM3rtNgRWncyM0Xwyg&amp;w=300&amp;h=300&amp;c=0&amp;pid=1.9&amp;rs=0&amp;p=0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tse1.mm.bing.net/th?&amp;id=JN.LzAr%2bM3rtNgRWncyM0Xwyg&amp;w=300&amp;h=300&amp;c=0&amp;pid=1.9&amp;rs=0&amp;p=0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2189" cy="1606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234F" w14:paraId="13D35737" w14:textId="77777777">
        <w:trPr>
          <w:cantSplit/>
          <w:trHeight w:val="719"/>
        </w:trPr>
        <w:tc>
          <w:tcPr>
            <w:tcW w:w="10724" w:type="dxa"/>
            <w:gridSpan w:val="7"/>
            <w:tcBorders>
              <w:bottom w:val="nil"/>
            </w:tcBorders>
            <w:vAlign w:val="center"/>
          </w:tcPr>
          <w:p w14:paraId="72D5EC33" w14:textId="77777777" w:rsidR="00E4234F" w:rsidRPr="0066406E" w:rsidRDefault="00E87F65" w:rsidP="00CE1FAE">
            <w:pPr>
              <w:pStyle w:val="Heading1"/>
              <w:rPr>
                <w:rFonts w:ascii="Kristen ITC" w:hAnsi="Kristen ITC"/>
              </w:rPr>
            </w:pPr>
            <w:r w:rsidRPr="0066406E">
              <w:rPr>
                <w:rFonts w:ascii="Kristen ITC" w:hAnsi="Kristen ITC"/>
              </w:rPr>
              <w:t>GGPS Happenings</w:t>
            </w:r>
          </w:p>
        </w:tc>
      </w:tr>
      <w:tr w:rsidR="00E4234F" w14:paraId="6F8561B4" w14:textId="77777777" w:rsidTr="00937F79">
        <w:trPr>
          <w:trHeight w:val="269"/>
        </w:trPr>
        <w:tc>
          <w:tcPr>
            <w:tcW w:w="1532" w:type="dxa"/>
            <w:shd w:val="pct50" w:color="auto" w:fill="FFFFFF"/>
            <w:vAlign w:val="center"/>
          </w:tcPr>
          <w:p w14:paraId="2DC5A808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Sunday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12CC0696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Monday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38256D80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Tuesday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0EE6AC82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Wednesday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4274A502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Thursday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0FEB16E5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Friday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48DA0883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Saturday</w:t>
            </w:r>
          </w:p>
        </w:tc>
      </w:tr>
      <w:tr w:rsidR="00E4234F" w14:paraId="13337A51" w14:textId="77777777">
        <w:trPr>
          <w:trHeight w:val="1406"/>
        </w:trPr>
        <w:tc>
          <w:tcPr>
            <w:tcW w:w="1532" w:type="dxa"/>
          </w:tcPr>
          <w:p w14:paraId="6B02279B" w14:textId="77777777" w:rsidR="00E4234F" w:rsidRDefault="00E4234F" w:rsidP="00482718"/>
        </w:tc>
        <w:tc>
          <w:tcPr>
            <w:tcW w:w="1532" w:type="dxa"/>
          </w:tcPr>
          <w:p w14:paraId="4CB650D5" w14:textId="60B2E843" w:rsidR="001D7DF7" w:rsidRDefault="001D7DF7" w:rsidP="00482718"/>
        </w:tc>
        <w:tc>
          <w:tcPr>
            <w:tcW w:w="1532" w:type="dxa"/>
          </w:tcPr>
          <w:p w14:paraId="0947C809" w14:textId="51EF3436" w:rsidR="00976124" w:rsidRDefault="00976124" w:rsidP="00482718"/>
        </w:tc>
        <w:tc>
          <w:tcPr>
            <w:tcW w:w="1532" w:type="dxa"/>
          </w:tcPr>
          <w:p w14:paraId="21D1ADC7" w14:textId="1C1E4FFC" w:rsidR="00482718" w:rsidRDefault="00482718" w:rsidP="00482718"/>
        </w:tc>
        <w:tc>
          <w:tcPr>
            <w:tcW w:w="1532" w:type="dxa"/>
          </w:tcPr>
          <w:p w14:paraId="04048117" w14:textId="01BF506F" w:rsidR="00482718" w:rsidRDefault="003C5E6B" w:rsidP="00482718">
            <w:r>
              <w:t>1</w:t>
            </w:r>
          </w:p>
        </w:tc>
        <w:tc>
          <w:tcPr>
            <w:tcW w:w="1532" w:type="dxa"/>
          </w:tcPr>
          <w:p w14:paraId="3BD90202" w14:textId="237D70D1" w:rsidR="00482718" w:rsidRDefault="003C5E6B" w:rsidP="00482718">
            <w:r>
              <w:t>2</w:t>
            </w:r>
          </w:p>
        </w:tc>
        <w:tc>
          <w:tcPr>
            <w:tcW w:w="1532" w:type="dxa"/>
          </w:tcPr>
          <w:p w14:paraId="0F2ED87A" w14:textId="1E5DC823" w:rsidR="00E4234F" w:rsidRDefault="003C5E6B" w:rsidP="00482718">
            <w:r>
              <w:t>3</w:t>
            </w:r>
          </w:p>
        </w:tc>
      </w:tr>
      <w:tr w:rsidR="00E4234F" w14:paraId="7B3BAD0A" w14:textId="77777777">
        <w:trPr>
          <w:trHeight w:val="1407"/>
        </w:trPr>
        <w:tc>
          <w:tcPr>
            <w:tcW w:w="1532" w:type="dxa"/>
          </w:tcPr>
          <w:p w14:paraId="38E83F88" w14:textId="0ED3B8C4" w:rsidR="00932949" w:rsidRDefault="003C5E6B" w:rsidP="00482718">
            <w:r>
              <w:t>4</w:t>
            </w:r>
          </w:p>
        </w:tc>
        <w:tc>
          <w:tcPr>
            <w:tcW w:w="1532" w:type="dxa"/>
          </w:tcPr>
          <w:p w14:paraId="08B9203B" w14:textId="6B63E6B5" w:rsidR="001C48EF" w:rsidRDefault="003C5E6B" w:rsidP="00482718">
            <w:r>
              <w:t>5</w:t>
            </w:r>
          </w:p>
        </w:tc>
        <w:tc>
          <w:tcPr>
            <w:tcW w:w="1532" w:type="dxa"/>
          </w:tcPr>
          <w:p w14:paraId="6BD1633C" w14:textId="77777777" w:rsidR="00976124" w:rsidRDefault="003C5E6B" w:rsidP="00482718">
            <w:r>
              <w:t>6</w:t>
            </w:r>
          </w:p>
          <w:p w14:paraId="41161D59" w14:textId="1C93716F" w:rsidR="003C5E6B" w:rsidRDefault="003C5E6B" w:rsidP="00482718">
            <w:r>
              <w:t>School Photos</w:t>
            </w:r>
          </w:p>
        </w:tc>
        <w:tc>
          <w:tcPr>
            <w:tcW w:w="1532" w:type="dxa"/>
          </w:tcPr>
          <w:p w14:paraId="6D620D70" w14:textId="77777777" w:rsidR="001C48EF" w:rsidRDefault="003C5E6B" w:rsidP="00482718">
            <w:r>
              <w:t>7</w:t>
            </w:r>
          </w:p>
          <w:p w14:paraId="02C588DF" w14:textId="77777777" w:rsidR="003C5E6B" w:rsidRDefault="003C5E6B" w:rsidP="00482718">
            <w:r>
              <w:t>School Photos</w:t>
            </w:r>
          </w:p>
          <w:p w14:paraId="4AC65E43" w14:textId="77777777" w:rsidR="003C5E6B" w:rsidRDefault="003C5E6B" w:rsidP="00482718"/>
          <w:p w14:paraId="66F8649A" w14:textId="24D37908" w:rsidR="003C5E6B" w:rsidRDefault="003C5E6B" w:rsidP="00482718">
            <w:r>
              <w:t xml:space="preserve">Discovery Time </w:t>
            </w:r>
          </w:p>
        </w:tc>
        <w:tc>
          <w:tcPr>
            <w:tcW w:w="1532" w:type="dxa"/>
          </w:tcPr>
          <w:p w14:paraId="535CF13C" w14:textId="77777777" w:rsidR="0034047D" w:rsidRDefault="003C5E6B" w:rsidP="00482718">
            <w:r>
              <w:t>8</w:t>
            </w:r>
          </w:p>
          <w:p w14:paraId="62386573" w14:textId="6B41B930" w:rsidR="003C5E6B" w:rsidRDefault="003C5E6B" w:rsidP="00482718">
            <w:r>
              <w:t xml:space="preserve">Discovery Time </w:t>
            </w:r>
          </w:p>
        </w:tc>
        <w:tc>
          <w:tcPr>
            <w:tcW w:w="1532" w:type="dxa"/>
          </w:tcPr>
          <w:p w14:paraId="2898D022" w14:textId="26CE0EF9" w:rsidR="003C5E6B" w:rsidRDefault="00F4649C" w:rsidP="00482718">
            <w:r>
              <w:t>9</w:t>
            </w:r>
          </w:p>
        </w:tc>
        <w:tc>
          <w:tcPr>
            <w:tcW w:w="1532" w:type="dxa"/>
          </w:tcPr>
          <w:p w14:paraId="09757CA6" w14:textId="7A49B29F" w:rsidR="00626C70" w:rsidRDefault="003C5E6B" w:rsidP="00482718">
            <w:r>
              <w:t>10</w:t>
            </w:r>
          </w:p>
        </w:tc>
      </w:tr>
      <w:tr w:rsidR="00E4234F" w14:paraId="008C7BF0" w14:textId="77777777">
        <w:trPr>
          <w:trHeight w:val="1406"/>
        </w:trPr>
        <w:tc>
          <w:tcPr>
            <w:tcW w:w="1532" w:type="dxa"/>
          </w:tcPr>
          <w:p w14:paraId="3B6A5670" w14:textId="26A19BB5" w:rsidR="00E4234F" w:rsidRDefault="003C5E6B" w:rsidP="00482718">
            <w:r>
              <w:t>11</w:t>
            </w:r>
          </w:p>
        </w:tc>
        <w:tc>
          <w:tcPr>
            <w:tcW w:w="1532" w:type="dxa"/>
          </w:tcPr>
          <w:p w14:paraId="7407AAFA" w14:textId="77777777" w:rsidR="00EF3E1C" w:rsidRDefault="003C5E6B" w:rsidP="00482718">
            <w:r>
              <w:t>12</w:t>
            </w:r>
          </w:p>
          <w:p w14:paraId="7982DFA0" w14:textId="4BA50BE9" w:rsidR="00F4649C" w:rsidRDefault="00F4649C" w:rsidP="00482718">
            <w:r>
              <w:t xml:space="preserve">No School – Columbus Day  </w:t>
            </w:r>
          </w:p>
        </w:tc>
        <w:tc>
          <w:tcPr>
            <w:tcW w:w="1532" w:type="dxa"/>
          </w:tcPr>
          <w:p w14:paraId="2CC9EE45" w14:textId="3E780D64" w:rsidR="00976124" w:rsidRDefault="003C5E6B" w:rsidP="00482718">
            <w:r>
              <w:t>13</w:t>
            </w:r>
          </w:p>
        </w:tc>
        <w:tc>
          <w:tcPr>
            <w:tcW w:w="1532" w:type="dxa"/>
          </w:tcPr>
          <w:p w14:paraId="30DC138C" w14:textId="740C161B" w:rsidR="00894B87" w:rsidRDefault="003C5E6B" w:rsidP="00482718">
            <w:r>
              <w:t>14</w:t>
            </w:r>
          </w:p>
        </w:tc>
        <w:tc>
          <w:tcPr>
            <w:tcW w:w="1532" w:type="dxa"/>
          </w:tcPr>
          <w:p w14:paraId="7CF87383" w14:textId="68638DA2" w:rsidR="00894B87" w:rsidRDefault="003C5E6B" w:rsidP="00482718">
            <w:r>
              <w:t>15</w:t>
            </w:r>
          </w:p>
        </w:tc>
        <w:tc>
          <w:tcPr>
            <w:tcW w:w="1532" w:type="dxa"/>
          </w:tcPr>
          <w:p w14:paraId="62745250" w14:textId="24EE32B9" w:rsidR="00491982" w:rsidRDefault="003C5E6B" w:rsidP="00482718">
            <w:r>
              <w:t>16</w:t>
            </w:r>
          </w:p>
        </w:tc>
        <w:tc>
          <w:tcPr>
            <w:tcW w:w="1532" w:type="dxa"/>
          </w:tcPr>
          <w:p w14:paraId="2386AC4B" w14:textId="21D8DD39" w:rsidR="000A309B" w:rsidRDefault="003C5E6B" w:rsidP="00482718">
            <w:r>
              <w:t>17</w:t>
            </w:r>
          </w:p>
        </w:tc>
      </w:tr>
      <w:tr w:rsidR="00E4234F" w14:paraId="7209BBF8" w14:textId="77777777">
        <w:trPr>
          <w:trHeight w:val="1407"/>
        </w:trPr>
        <w:tc>
          <w:tcPr>
            <w:tcW w:w="1532" w:type="dxa"/>
          </w:tcPr>
          <w:p w14:paraId="287B4CA1" w14:textId="2A6B07E1" w:rsidR="000A1024" w:rsidRDefault="003C5E6B" w:rsidP="00482718">
            <w:r>
              <w:t>18</w:t>
            </w:r>
          </w:p>
        </w:tc>
        <w:tc>
          <w:tcPr>
            <w:tcW w:w="1532" w:type="dxa"/>
          </w:tcPr>
          <w:p w14:paraId="1D3776F0" w14:textId="6A944750" w:rsidR="001700A5" w:rsidRDefault="003C5E6B" w:rsidP="00482718">
            <w:r>
              <w:t>19</w:t>
            </w:r>
          </w:p>
        </w:tc>
        <w:tc>
          <w:tcPr>
            <w:tcW w:w="1532" w:type="dxa"/>
          </w:tcPr>
          <w:p w14:paraId="73DA87E0" w14:textId="1A8C7227" w:rsidR="00976124" w:rsidRDefault="003C5E6B" w:rsidP="00482718">
            <w:r>
              <w:t>20</w:t>
            </w:r>
          </w:p>
        </w:tc>
        <w:tc>
          <w:tcPr>
            <w:tcW w:w="1532" w:type="dxa"/>
          </w:tcPr>
          <w:p w14:paraId="219B84CA" w14:textId="49AB58D3" w:rsidR="00976124" w:rsidRPr="00976124" w:rsidRDefault="003C5E6B" w:rsidP="00482718">
            <w:r>
              <w:t>21</w:t>
            </w:r>
          </w:p>
        </w:tc>
        <w:tc>
          <w:tcPr>
            <w:tcW w:w="1532" w:type="dxa"/>
          </w:tcPr>
          <w:p w14:paraId="66420489" w14:textId="16C4DED9" w:rsidR="00CD636B" w:rsidRDefault="003C5E6B" w:rsidP="00482718">
            <w:r>
              <w:t>22</w:t>
            </w:r>
          </w:p>
        </w:tc>
        <w:tc>
          <w:tcPr>
            <w:tcW w:w="1532" w:type="dxa"/>
          </w:tcPr>
          <w:p w14:paraId="0DB4DCBB" w14:textId="0EAF8773" w:rsidR="00B47BAA" w:rsidRDefault="003C5E6B" w:rsidP="00482718">
            <w:r>
              <w:t>23</w:t>
            </w:r>
          </w:p>
        </w:tc>
        <w:tc>
          <w:tcPr>
            <w:tcW w:w="1532" w:type="dxa"/>
          </w:tcPr>
          <w:p w14:paraId="6E84A70E" w14:textId="3BEF982D" w:rsidR="00E4234F" w:rsidRDefault="003C5E6B" w:rsidP="00482718">
            <w:r>
              <w:t>24</w:t>
            </w:r>
          </w:p>
        </w:tc>
      </w:tr>
      <w:tr w:rsidR="00E4234F" w14:paraId="352E284F" w14:textId="77777777">
        <w:trPr>
          <w:trHeight w:val="1407"/>
        </w:trPr>
        <w:tc>
          <w:tcPr>
            <w:tcW w:w="1532" w:type="dxa"/>
          </w:tcPr>
          <w:p w14:paraId="7A7D0AE8" w14:textId="341E52DA" w:rsidR="00E4234F" w:rsidRDefault="003C5E6B" w:rsidP="00482718">
            <w:r>
              <w:t>25</w:t>
            </w:r>
          </w:p>
        </w:tc>
        <w:tc>
          <w:tcPr>
            <w:tcW w:w="1532" w:type="dxa"/>
          </w:tcPr>
          <w:p w14:paraId="10B990F2" w14:textId="77777777" w:rsidR="003D51B5" w:rsidRDefault="003C5E6B" w:rsidP="00482718">
            <w:r>
              <w:t>26</w:t>
            </w:r>
          </w:p>
          <w:p w14:paraId="2A186330" w14:textId="5B1A45A2" w:rsidR="003C5E6B" w:rsidRDefault="003C5E6B" w:rsidP="00482718">
            <w:r>
              <w:t xml:space="preserve">Butter Braids Fundraiser Begins </w:t>
            </w:r>
          </w:p>
        </w:tc>
        <w:tc>
          <w:tcPr>
            <w:tcW w:w="1532" w:type="dxa"/>
          </w:tcPr>
          <w:p w14:paraId="55133CEA" w14:textId="01957742" w:rsidR="001C48EF" w:rsidRDefault="003C5E6B" w:rsidP="00482718">
            <w:r>
              <w:t>27</w:t>
            </w:r>
          </w:p>
        </w:tc>
        <w:tc>
          <w:tcPr>
            <w:tcW w:w="1532" w:type="dxa"/>
          </w:tcPr>
          <w:p w14:paraId="5CA329E6" w14:textId="2E906B31" w:rsidR="001C48EF" w:rsidRDefault="003C5E6B" w:rsidP="00482718">
            <w:r>
              <w:t>28</w:t>
            </w:r>
          </w:p>
        </w:tc>
        <w:tc>
          <w:tcPr>
            <w:tcW w:w="1532" w:type="dxa"/>
          </w:tcPr>
          <w:p w14:paraId="4ABB0677" w14:textId="7318E146" w:rsidR="00817BA9" w:rsidRPr="00937F79" w:rsidRDefault="003C5E6B" w:rsidP="00482718">
            <w:r>
              <w:t>29</w:t>
            </w:r>
          </w:p>
        </w:tc>
        <w:tc>
          <w:tcPr>
            <w:tcW w:w="1532" w:type="dxa"/>
          </w:tcPr>
          <w:p w14:paraId="3E15C5F8" w14:textId="1B711A0C" w:rsidR="00817BA9" w:rsidRDefault="003C5E6B" w:rsidP="00482718">
            <w:r>
              <w:t>30 Trunk or Treat 11:30</w:t>
            </w:r>
          </w:p>
        </w:tc>
        <w:tc>
          <w:tcPr>
            <w:tcW w:w="1532" w:type="dxa"/>
          </w:tcPr>
          <w:p w14:paraId="645893E2" w14:textId="445A6F49" w:rsidR="000A1024" w:rsidRDefault="003C5E6B" w:rsidP="00482718">
            <w:r>
              <w:t>31</w:t>
            </w:r>
          </w:p>
        </w:tc>
      </w:tr>
      <w:tr w:rsidR="00FD181A" w14:paraId="204CC6B9" w14:textId="77777777">
        <w:trPr>
          <w:trHeight w:val="1407"/>
        </w:trPr>
        <w:tc>
          <w:tcPr>
            <w:tcW w:w="1532" w:type="dxa"/>
          </w:tcPr>
          <w:p w14:paraId="46CD250F" w14:textId="77777777" w:rsidR="00FD181A" w:rsidRDefault="00FD181A" w:rsidP="00482718"/>
        </w:tc>
        <w:tc>
          <w:tcPr>
            <w:tcW w:w="1532" w:type="dxa"/>
          </w:tcPr>
          <w:p w14:paraId="4713796E" w14:textId="77777777" w:rsidR="0038097A" w:rsidRDefault="0038097A" w:rsidP="00482718"/>
        </w:tc>
        <w:tc>
          <w:tcPr>
            <w:tcW w:w="1532" w:type="dxa"/>
          </w:tcPr>
          <w:p w14:paraId="512647A7" w14:textId="77777777" w:rsidR="00FD181A" w:rsidRDefault="00FD181A" w:rsidP="00482718"/>
        </w:tc>
        <w:tc>
          <w:tcPr>
            <w:tcW w:w="1532" w:type="dxa"/>
          </w:tcPr>
          <w:p w14:paraId="4497B194" w14:textId="77777777" w:rsidR="00FD181A" w:rsidRDefault="00FD181A" w:rsidP="00482718"/>
        </w:tc>
        <w:tc>
          <w:tcPr>
            <w:tcW w:w="1532" w:type="dxa"/>
          </w:tcPr>
          <w:p w14:paraId="0A84416D" w14:textId="77777777" w:rsidR="00FD181A" w:rsidRDefault="00FD181A" w:rsidP="00482718"/>
        </w:tc>
        <w:tc>
          <w:tcPr>
            <w:tcW w:w="1532" w:type="dxa"/>
          </w:tcPr>
          <w:p w14:paraId="0ECEB117" w14:textId="77777777" w:rsidR="00FD181A" w:rsidRDefault="00FD181A" w:rsidP="00482718"/>
        </w:tc>
        <w:tc>
          <w:tcPr>
            <w:tcW w:w="1532" w:type="dxa"/>
          </w:tcPr>
          <w:p w14:paraId="2A6C8591" w14:textId="77777777" w:rsidR="00FD181A" w:rsidRDefault="00FD181A" w:rsidP="00482718"/>
        </w:tc>
      </w:tr>
    </w:tbl>
    <w:p w14:paraId="3C705FC7" w14:textId="77777777" w:rsidR="00E4234F" w:rsidRDefault="00E4234F" w:rsidP="0066406E">
      <w:pPr>
        <w:jc w:val="right"/>
      </w:pPr>
    </w:p>
    <w:sectPr w:rsidR="00E4234F">
      <w:pgSz w:w="12240" w:h="15840"/>
      <w:pgMar w:top="864" w:right="864" w:bottom="86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F5"/>
    <w:rsid w:val="00041204"/>
    <w:rsid w:val="0006187A"/>
    <w:rsid w:val="000A1024"/>
    <w:rsid w:val="000A309B"/>
    <w:rsid w:val="00102A81"/>
    <w:rsid w:val="001700A5"/>
    <w:rsid w:val="0019742E"/>
    <w:rsid w:val="001B1661"/>
    <w:rsid w:val="001C48EF"/>
    <w:rsid w:val="001D2B4C"/>
    <w:rsid w:val="001D7DF7"/>
    <w:rsid w:val="0034047D"/>
    <w:rsid w:val="003759DB"/>
    <w:rsid w:val="0038097A"/>
    <w:rsid w:val="003C5E6B"/>
    <w:rsid w:val="003D51B5"/>
    <w:rsid w:val="003E28D2"/>
    <w:rsid w:val="004443A8"/>
    <w:rsid w:val="00461061"/>
    <w:rsid w:val="0046600B"/>
    <w:rsid w:val="004775A7"/>
    <w:rsid w:val="00482718"/>
    <w:rsid w:val="00491982"/>
    <w:rsid w:val="004B2216"/>
    <w:rsid w:val="004C019D"/>
    <w:rsid w:val="004D46A3"/>
    <w:rsid w:val="005206A0"/>
    <w:rsid w:val="00530778"/>
    <w:rsid w:val="005B5A91"/>
    <w:rsid w:val="005C0E2D"/>
    <w:rsid w:val="00626C70"/>
    <w:rsid w:val="0066406E"/>
    <w:rsid w:val="00673789"/>
    <w:rsid w:val="006C0C61"/>
    <w:rsid w:val="006D1492"/>
    <w:rsid w:val="00764848"/>
    <w:rsid w:val="00817BA9"/>
    <w:rsid w:val="00894B87"/>
    <w:rsid w:val="008F193F"/>
    <w:rsid w:val="00900284"/>
    <w:rsid w:val="00932949"/>
    <w:rsid w:val="00937F79"/>
    <w:rsid w:val="00972E36"/>
    <w:rsid w:val="00974F15"/>
    <w:rsid w:val="00976124"/>
    <w:rsid w:val="009917CA"/>
    <w:rsid w:val="009F1D67"/>
    <w:rsid w:val="00A22952"/>
    <w:rsid w:val="00A34A89"/>
    <w:rsid w:val="00A75021"/>
    <w:rsid w:val="00AE665E"/>
    <w:rsid w:val="00B26CC0"/>
    <w:rsid w:val="00B47BAA"/>
    <w:rsid w:val="00B77349"/>
    <w:rsid w:val="00C6516A"/>
    <w:rsid w:val="00CB7800"/>
    <w:rsid w:val="00CD636B"/>
    <w:rsid w:val="00CE1A05"/>
    <w:rsid w:val="00CE1FAE"/>
    <w:rsid w:val="00CF20F8"/>
    <w:rsid w:val="00D22074"/>
    <w:rsid w:val="00D4084D"/>
    <w:rsid w:val="00D4712C"/>
    <w:rsid w:val="00D85D2B"/>
    <w:rsid w:val="00DE6820"/>
    <w:rsid w:val="00E4234F"/>
    <w:rsid w:val="00E474B5"/>
    <w:rsid w:val="00E87F65"/>
    <w:rsid w:val="00EC020D"/>
    <w:rsid w:val="00EC0512"/>
    <w:rsid w:val="00EF3E1C"/>
    <w:rsid w:val="00F4649C"/>
    <w:rsid w:val="00F613BB"/>
    <w:rsid w:val="00F87AA5"/>
    <w:rsid w:val="00F95FF5"/>
    <w:rsid w:val="00FB3329"/>
    <w:rsid w:val="00FD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81DD7"/>
  <w15:docId w15:val="{C0F83737-6531-4AAB-BC14-959C80E6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5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://www.bing.com/images/search?q=october+clip+art&amp;view=detailv2&amp;&amp;id=8D6DEA0BB46434D330DFB8C14C1B7A0F558B5309&amp;selectedIndex=0&amp;ccid=idAP1CN6&amp;simid=608042034107318751&amp;thid=JN.LzAr%2bM3rtNgRWncyM0Xwy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gps\AppData\Roaming\Microsoft\Templates\EdWorld_Cal_Decemb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14E1D58-FFBF-4BCC-9D84-7C0D2E40F9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EA584C-BE42-408C-8EA8-BE3A3092C3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EdWorld_Cal_December</Template>
  <TotalTime>9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 of JANUARY</vt:lpstr>
    </vt:vector>
  </TitlesOfParts>
  <Company>HP</Company>
  <LinksUpToDate>false</LinksUpToDate>
  <CharactersWithSpaces>321</CharactersWithSpaces>
  <SharedDoc>false</SharedDoc>
  <HLinks>
    <vt:vector size="6" baseType="variant">
      <vt:variant>
        <vt:i4>2228320</vt:i4>
      </vt:variant>
      <vt:variant>
        <vt:i4>1024</vt:i4>
      </vt:variant>
      <vt:variant>
        <vt:i4>1025</vt:i4>
      </vt:variant>
      <vt:variant>
        <vt:i4>1</vt:i4>
      </vt:variant>
      <vt:variant>
        <vt:lpwstr>DEC.gif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 of JANUARY</dc:title>
  <dc:creator>ggps</dc:creator>
  <cp:lastModifiedBy>OPC0</cp:lastModifiedBy>
  <cp:revision>5</cp:revision>
  <cp:lastPrinted>2026-09-21T14:06:00Z</cp:lastPrinted>
  <dcterms:created xsi:type="dcterms:W3CDTF">2026-09-15T17:11:00Z</dcterms:created>
  <dcterms:modified xsi:type="dcterms:W3CDTF">2026-09-21T14:08:00Z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TC018756059991</vt:lpwstr>
  </property>
</Properties>
</file>