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2"/>
        <w:gridCol w:w="1532"/>
        <w:gridCol w:w="1532"/>
        <w:gridCol w:w="1532"/>
        <w:gridCol w:w="1532"/>
        <w:gridCol w:w="1532"/>
        <w:gridCol w:w="1532"/>
      </w:tblGrid>
      <w:tr w:rsidR="00E4234F" w14:paraId="0C07B6C4" w14:textId="77777777">
        <w:trPr>
          <w:cantSplit/>
          <w:trHeight w:val="5561"/>
        </w:trPr>
        <w:tc>
          <w:tcPr>
            <w:tcW w:w="10724" w:type="dxa"/>
            <w:gridSpan w:val="7"/>
            <w:vAlign w:val="center"/>
          </w:tcPr>
          <w:p w14:paraId="05D308DD" w14:textId="77777777" w:rsidR="00E4234F" w:rsidRDefault="0006035B" w:rsidP="00CE1FAE">
            <w:pPr>
              <w:jc w:val="center"/>
            </w:pPr>
            <w:r>
              <w:rPr>
                <w:noProof/>
                <w:color w:val="0000FF"/>
              </w:rPr>
              <w:drawing>
                <wp:inline distT="0" distB="0" distL="0" distR="0" wp14:anchorId="3F03FF59" wp14:editId="30B34DF2">
                  <wp:extent cx="3657600" cy="2289976"/>
                  <wp:effectExtent l="0" t="0" r="0" b="0"/>
                  <wp:docPr id="1" name="irc_mi" descr="http://explorethedc.org/wp-content/uploads/2013/11/Thanksgiving2.pn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explorethedc.org/wp-content/uploads/2013/11/Thanksgiving2.pn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4412" cy="2294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234F" w14:paraId="2886D25B" w14:textId="77777777">
        <w:trPr>
          <w:cantSplit/>
          <w:trHeight w:val="719"/>
        </w:trPr>
        <w:tc>
          <w:tcPr>
            <w:tcW w:w="10724" w:type="dxa"/>
            <w:gridSpan w:val="7"/>
            <w:tcBorders>
              <w:bottom w:val="nil"/>
            </w:tcBorders>
            <w:vAlign w:val="center"/>
          </w:tcPr>
          <w:p w14:paraId="1EFB44B0" w14:textId="1B89059B" w:rsidR="00E4234F" w:rsidRPr="0066406E" w:rsidRDefault="0006035B" w:rsidP="00CE1FAE">
            <w:pPr>
              <w:pStyle w:val="Heading1"/>
              <w:rPr>
                <w:rFonts w:ascii="Kristen ITC" w:hAnsi="Kristen ITC"/>
              </w:rPr>
            </w:pPr>
            <w:r>
              <w:rPr>
                <w:rFonts w:ascii="Kristen ITC" w:hAnsi="Kristen ITC"/>
              </w:rPr>
              <w:t>November</w:t>
            </w:r>
            <w:r w:rsidR="006C5E85">
              <w:rPr>
                <w:rFonts w:ascii="Kristen ITC" w:hAnsi="Kristen ITC"/>
              </w:rPr>
              <w:t xml:space="preserve"> 2026</w:t>
            </w:r>
            <w:r>
              <w:rPr>
                <w:rFonts w:ascii="Kristen ITC" w:hAnsi="Kristen ITC"/>
              </w:rPr>
              <w:t xml:space="preserve"> </w:t>
            </w:r>
            <w:r w:rsidR="00E87F65" w:rsidRPr="0066406E">
              <w:rPr>
                <w:rFonts w:ascii="Kristen ITC" w:hAnsi="Kristen ITC"/>
              </w:rPr>
              <w:t>GGPS Happenings</w:t>
            </w:r>
          </w:p>
        </w:tc>
      </w:tr>
      <w:tr w:rsidR="00E4234F" w14:paraId="31E4AC93" w14:textId="77777777" w:rsidTr="00937F79">
        <w:trPr>
          <w:trHeight w:val="269"/>
        </w:trPr>
        <w:tc>
          <w:tcPr>
            <w:tcW w:w="1532" w:type="dxa"/>
            <w:shd w:val="pct50" w:color="auto" w:fill="FFFFFF"/>
            <w:vAlign w:val="center"/>
          </w:tcPr>
          <w:p w14:paraId="5740AC4C" w14:textId="77777777" w:rsidR="00E4234F" w:rsidRPr="00D4712C" w:rsidRDefault="008F193F">
            <w:pPr>
              <w:jc w:val="center"/>
              <w:rPr>
                <w:rFonts w:ascii="Kristen ITC" w:hAnsi="Kristen ITC"/>
                <w:b/>
                <w:color w:val="FFFFFF"/>
                <w:sz w:val="22"/>
              </w:rPr>
            </w:pPr>
            <w:r w:rsidRPr="00D4712C">
              <w:rPr>
                <w:rFonts w:ascii="Kristen ITC" w:hAnsi="Kristen ITC"/>
                <w:b/>
                <w:color w:val="FFFFFF"/>
                <w:sz w:val="22"/>
              </w:rPr>
              <w:t>Sunday</w:t>
            </w:r>
          </w:p>
        </w:tc>
        <w:tc>
          <w:tcPr>
            <w:tcW w:w="1532" w:type="dxa"/>
            <w:shd w:val="pct50" w:color="auto" w:fill="FFFFFF"/>
            <w:vAlign w:val="center"/>
          </w:tcPr>
          <w:p w14:paraId="671EC523" w14:textId="77777777" w:rsidR="00E4234F" w:rsidRPr="00D4712C" w:rsidRDefault="008F193F">
            <w:pPr>
              <w:jc w:val="center"/>
              <w:rPr>
                <w:rFonts w:ascii="Kristen ITC" w:hAnsi="Kristen ITC"/>
                <w:b/>
                <w:color w:val="FFFFFF"/>
                <w:sz w:val="22"/>
              </w:rPr>
            </w:pPr>
            <w:r w:rsidRPr="00D4712C">
              <w:rPr>
                <w:rFonts w:ascii="Kristen ITC" w:hAnsi="Kristen ITC"/>
                <w:b/>
                <w:color w:val="FFFFFF"/>
                <w:sz w:val="22"/>
              </w:rPr>
              <w:t>Monday</w:t>
            </w:r>
          </w:p>
        </w:tc>
        <w:tc>
          <w:tcPr>
            <w:tcW w:w="1532" w:type="dxa"/>
            <w:shd w:val="pct50" w:color="auto" w:fill="FFFFFF"/>
            <w:vAlign w:val="center"/>
          </w:tcPr>
          <w:p w14:paraId="227DAE47" w14:textId="77777777" w:rsidR="00E4234F" w:rsidRPr="00D4712C" w:rsidRDefault="008F193F">
            <w:pPr>
              <w:jc w:val="center"/>
              <w:rPr>
                <w:rFonts w:ascii="Kristen ITC" w:hAnsi="Kristen ITC"/>
                <w:b/>
                <w:color w:val="FFFFFF"/>
                <w:sz w:val="22"/>
              </w:rPr>
            </w:pPr>
            <w:r w:rsidRPr="00D4712C">
              <w:rPr>
                <w:rFonts w:ascii="Kristen ITC" w:hAnsi="Kristen ITC"/>
                <w:b/>
                <w:color w:val="FFFFFF"/>
                <w:sz w:val="22"/>
              </w:rPr>
              <w:t>Tuesday</w:t>
            </w:r>
          </w:p>
        </w:tc>
        <w:tc>
          <w:tcPr>
            <w:tcW w:w="1532" w:type="dxa"/>
            <w:shd w:val="pct50" w:color="auto" w:fill="FFFFFF"/>
            <w:vAlign w:val="center"/>
          </w:tcPr>
          <w:p w14:paraId="4A93961C" w14:textId="77777777" w:rsidR="00E4234F" w:rsidRPr="00D4712C" w:rsidRDefault="008F193F">
            <w:pPr>
              <w:jc w:val="center"/>
              <w:rPr>
                <w:rFonts w:ascii="Kristen ITC" w:hAnsi="Kristen ITC"/>
                <w:b/>
                <w:color w:val="FFFFFF"/>
                <w:sz w:val="22"/>
              </w:rPr>
            </w:pPr>
            <w:r w:rsidRPr="00D4712C">
              <w:rPr>
                <w:rFonts w:ascii="Kristen ITC" w:hAnsi="Kristen ITC"/>
                <w:b/>
                <w:color w:val="FFFFFF"/>
                <w:sz w:val="22"/>
              </w:rPr>
              <w:t>Wednesday</w:t>
            </w:r>
          </w:p>
        </w:tc>
        <w:tc>
          <w:tcPr>
            <w:tcW w:w="1532" w:type="dxa"/>
            <w:shd w:val="pct50" w:color="auto" w:fill="FFFFFF"/>
            <w:vAlign w:val="center"/>
          </w:tcPr>
          <w:p w14:paraId="1AF2927B" w14:textId="77777777" w:rsidR="00E4234F" w:rsidRPr="00D4712C" w:rsidRDefault="008F193F">
            <w:pPr>
              <w:jc w:val="center"/>
              <w:rPr>
                <w:rFonts w:ascii="Kristen ITC" w:hAnsi="Kristen ITC"/>
                <w:b/>
                <w:color w:val="FFFFFF"/>
                <w:sz w:val="22"/>
              </w:rPr>
            </w:pPr>
            <w:r w:rsidRPr="00D4712C">
              <w:rPr>
                <w:rFonts w:ascii="Kristen ITC" w:hAnsi="Kristen ITC"/>
                <w:b/>
                <w:color w:val="FFFFFF"/>
                <w:sz w:val="22"/>
              </w:rPr>
              <w:t>Thursday</w:t>
            </w:r>
          </w:p>
        </w:tc>
        <w:tc>
          <w:tcPr>
            <w:tcW w:w="1532" w:type="dxa"/>
            <w:shd w:val="pct50" w:color="auto" w:fill="FFFFFF"/>
            <w:vAlign w:val="center"/>
          </w:tcPr>
          <w:p w14:paraId="66EA3825" w14:textId="77777777" w:rsidR="00E4234F" w:rsidRPr="00D4712C" w:rsidRDefault="008F193F">
            <w:pPr>
              <w:jc w:val="center"/>
              <w:rPr>
                <w:rFonts w:ascii="Kristen ITC" w:hAnsi="Kristen ITC"/>
                <w:b/>
                <w:color w:val="FFFFFF"/>
                <w:sz w:val="22"/>
              </w:rPr>
            </w:pPr>
            <w:r w:rsidRPr="00D4712C">
              <w:rPr>
                <w:rFonts w:ascii="Kristen ITC" w:hAnsi="Kristen ITC"/>
                <w:b/>
                <w:color w:val="FFFFFF"/>
                <w:sz w:val="22"/>
              </w:rPr>
              <w:t>Friday</w:t>
            </w:r>
          </w:p>
        </w:tc>
        <w:tc>
          <w:tcPr>
            <w:tcW w:w="1532" w:type="dxa"/>
            <w:shd w:val="pct50" w:color="auto" w:fill="FFFFFF"/>
            <w:vAlign w:val="center"/>
          </w:tcPr>
          <w:p w14:paraId="4278DDE0" w14:textId="77777777" w:rsidR="00E4234F" w:rsidRPr="00D4712C" w:rsidRDefault="008F193F">
            <w:pPr>
              <w:jc w:val="center"/>
              <w:rPr>
                <w:rFonts w:ascii="Kristen ITC" w:hAnsi="Kristen ITC"/>
                <w:b/>
                <w:color w:val="FFFFFF"/>
                <w:sz w:val="22"/>
              </w:rPr>
            </w:pPr>
            <w:r w:rsidRPr="00D4712C">
              <w:rPr>
                <w:rFonts w:ascii="Kristen ITC" w:hAnsi="Kristen ITC"/>
                <w:b/>
                <w:color w:val="FFFFFF"/>
                <w:sz w:val="22"/>
              </w:rPr>
              <w:t>Saturday</w:t>
            </w:r>
          </w:p>
        </w:tc>
      </w:tr>
      <w:tr w:rsidR="00E4234F" w14:paraId="6F4BA25F" w14:textId="77777777">
        <w:trPr>
          <w:trHeight w:val="1406"/>
        </w:trPr>
        <w:tc>
          <w:tcPr>
            <w:tcW w:w="1532" w:type="dxa"/>
          </w:tcPr>
          <w:p w14:paraId="2CBD40D8" w14:textId="545EFF17" w:rsidR="00E4234F" w:rsidRDefault="00F176A7" w:rsidP="00572685">
            <w:r>
              <w:t>1</w:t>
            </w:r>
          </w:p>
        </w:tc>
        <w:tc>
          <w:tcPr>
            <w:tcW w:w="1532" w:type="dxa"/>
          </w:tcPr>
          <w:p w14:paraId="736D7635" w14:textId="5B6CF842" w:rsidR="001D7DF7" w:rsidRDefault="00F176A7" w:rsidP="00572685">
            <w:r>
              <w:t>2</w:t>
            </w:r>
          </w:p>
        </w:tc>
        <w:tc>
          <w:tcPr>
            <w:tcW w:w="1532" w:type="dxa"/>
          </w:tcPr>
          <w:p w14:paraId="11666291" w14:textId="77777777" w:rsidR="00626C70" w:rsidRDefault="00F176A7" w:rsidP="00572685">
            <w:r>
              <w:t>3</w:t>
            </w:r>
          </w:p>
          <w:p w14:paraId="495CC3FE" w14:textId="0D3DCD00" w:rsidR="00F176A7" w:rsidRDefault="00F176A7" w:rsidP="00572685">
            <w:r>
              <w:t xml:space="preserve">No School </w:t>
            </w:r>
          </w:p>
        </w:tc>
        <w:tc>
          <w:tcPr>
            <w:tcW w:w="1532" w:type="dxa"/>
          </w:tcPr>
          <w:p w14:paraId="4838EC7F" w14:textId="77777777" w:rsidR="00072599" w:rsidRDefault="00F176A7" w:rsidP="00572685">
            <w:r>
              <w:t>4</w:t>
            </w:r>
          </w:p>
          <w:p w14:paraId="06D7C11E" w14:textId="4713482A" w:rsidR="00F176A7" w:rsidRDefault="00F176A7" w:rsidP="00572685">
            <w:r>
              <w:t xml:space="preserve">Discovery Time </w:t>
            </w:r>
          </w:p>
        </w:tc>
        <w:tc>
          <w:tcPr>
            <w:tcW w:w="1532" w:type="dxa"/>
          </w:tcPr>
          <w:p w14:paraId="0916BD8B" w14:textId="77777777" w:rsidR="003E56F2" w:rsidRDefault="00F176A7" w:rsidP="00572685">
            <w:r>
              <w:t>5</w:t>
            </w:r>
          </w:p>
          <w:p w14:paraId="1E184736" w14:textId="405A1764" w:rsidR="00F176A7" w:rsidRDefault="00F176A7" w:rsidP="00572685">
            <w:r>
              <w:t xml:space="preserve">Discovery Time </w:t>
            </w:r>
          </w:p>
        </w:tc>
        <w:tc>
          <w:tcPr>
            <w:tcW w:w="1532" w:type="dxa"/>
          </w:tcPr>
          <w:p w14:paraId="49DEA274" w14:textId="77777777" w:rsidR="003E56F2" w:rsidRDefault="00F176A7" w:rsidP="003E56F2">
            <w:r>
              <w:t>6</w:t>
            </w:r>
          </w:p>
          <w:p w14:paraId="247095A5" w14:textId="3CFD729B" w:rsidR="00F176A7" w:rsidRDefault="00F176A7" w:rsidP="003E56F2">
            <w:r>
              <w:t>Butter Braid sale ends</w:t>
            </w:r>
            <w:r w:rsidR="004759C3">
              <w:t>.</w:t>
            </w:r>
            <w:r>
              <w:t xml:space="preserve"> </w:t>
            </w:r>
            <w:r w:rsidR="004759C3">
              <w:t xml:space="preserve">All forms returned by 9:30 am </w:t>
            </w:r>
          </w:p>
        </w:tc>
        <w:tc>
          <w:tcPr>
            <w:tcW w:w="1532" w:type="dxa"/>
          </w:tcPr>
          <w:p w14:paraId="0E29A92B" w14:textId="5BBC91C1" w:rsidR="00A71B6A" w:rsidRPr="002101AA" w:rsidRDefault="00F176A7" w:rsidP="00572685">
            <w:r>
              <w:t>7</w:t>
            </w:r>
          </w:p>
        </w:tc>
      </w:tr>
      <w:tr w:rsidR="00E4234F" w14:paraId="21376DB8" w14:textId="77777777">
        <w:trPr>
          <w:trHeight w:val="1407"/>
        </w:trPr>
        <w:tc>
          <w:tcPr>
            <w:tcW w:w="1532" w:type="dxa"/>
          </w:tcPr>
          <w:p w14:paraId="43A108DA" w14:textId="6C307739" w:rsidR="00764848" w:rsidRDefault="00F176A7" w:rsidP="00572685">
            <w:r>
              <w:t>8</w:t>
            </w:r>
          </w:p>
        </w:tc>
        <w:tc>
          <w:tcPr>
            <w:tcW w:w="1532" w:type="dxa"/>
          </w:tcPr>
          <w:p w14:paraId="13DD743B" w14:textId="1A5AA4F2" w:rsidR="00DA1EAA" w:rsidRPr="00DA1EAA" w:rsidRDefault="00F176A7" w:rsidP="00572685">
            <w:r>
              <w:t>9</w:t>
            </w:r>
          </w:p>
        </w:tc>
        <w:tc>
          <w:tcPr>
            <w:tcW w:w="1532" w:type="dxa"/>
          </w:tcPr>
          <w:p w14:paraId="6BD0FA67" w14:textId="77777777" w:rsidR="002101AA" w:rsidRDefault="00F176A7" w:rsidP="00572685">
            <w:r>
              <w:t>10</w:t>
            </w:r>
          </w:p>
          <w:p w14:paraId="31C0B787" w14:textId="310677E5" w:rsidR="009F6282" w:rsidRDefault="009F6282" w:rsidP="00572685">
            <w:r>
              <w:t xml:space="preserve">Little Hands, Big Thanks Family Event </w:t>
            </w:r>
          </w:p>
        </w:tc>
        <w:tc>
          <w:tcPr>
            <w:tcW w:w="1532" w:type="dxa"/>
          </w:tcPr>
          <w:p w14:paraId="29F88344" w14:textId="77777777" w:rsidR="002101AA" w:rsidRDefault="00F176A7" w:rsidP="00572685">
            <w:r>
              <w:t>11</w:t>
            </w:r>
          </w:p>
          <w:p w14:paraId="494D8372" w14:textId="603249A2" w:rsidR="00B21DBB" w:rsidRDefault="009F6282" w:rsidP="00572685">
            <w:r>
              <w:t xml:space="preserve">Little Hands, Big Thanks Family Event </w:t>
            </w:r>
          </w:p>
        </w:tc>
        <w:tc>
          <w:tcPr>
            <w:tcW w:w="1532" w:type="dxa"/>
          </w:tcPr>
          <w:p w14:paraId="04D5E50B" w14:textId="77777777" w:rsidR="00742182" w:rsidRDefault="00F176A7" w:rsidP="007421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  <w:p w14:paraId="68E3995A" w14:textId="11208169" w:rsidR="00B21DBB" w:rsidRPr="00742182" w:rsidRDefault="00B21DBB" w:rsidP="00742182">
            <w:pPr>
              <w:rPr>
                <w:sz w:val="18"/>
                <w:szCs w:val="18"/>
              </w:rPr>
            </w:pPr>
          </w:p>
        </w:tc>
        <w:tc>
          <w:tcPr>
            <w:tcW w:w="1532" w:type="dxa"/>
          </w:tcPr>
          <w:p w14:paraId="62431BAD" w14:textId="088389D7" w:rsidR="00742182" w:rsidRDefault="00F176A7" w:rsidP="00742182">
            <w:r>
              <w:t>13</w:t>
            </w:r>
          </w:p>
        </w:tc>
        <w:tc>
          <w:tcPr>
            <w:tcW w:w="1532" w:type="dxa"/>
          </w:tcPr>
          <w:p w14:paraId="1E619901" w14:textId="2AAD742D" w:rsidR="00742182" w:rsidRDefault="00F176A7" w:rsidP="00572685">
            <w:r>
              <w:t>14</w:t>
            </w:r>
          </w:p>
        </w:tc>
      </w:tr>
      <w:tr w:rsidR="00E4234F" w14:paraId="3BBA81AD" w14:textId="77777777">
        <w:trPr>
          <w:trHeight w:val="1406"/>
        </w:trPr>
        <w:tc>
          <w:tcPr>
            <w:tcW w:w="1532" w:type="dxa"/>
          </w:tcPr>
          <w:p w14:paraId="6678E1B7" w14:textId="76EC8B3A" w:rsidR="00E4234F" w:rsidRDefault="00F176A7" w:rsidP="00572685">
            <w:r>
              <w:t>15</w:t>
            </w:r>
          </w:p>
        </w:tc>
        <w:tc>
          <w:tcPr>
            <w:tcW w:w="1532" w:type="dxa"/>
          </w:tcPr>
          <w:p w14:paraId="46781A53" w14:textId="603DCEB2" w:rsidR="00DA1EAA" w:rsidRDefault="00F176A7" w:rsidP="00572685">
            <w:r>
              <w:t>16</w:t>
            </w:r>
          </w:p>
        </w:tc>
        <w:tc>
          <w:tcPr>
            <w:tcW w:w="1532" w:type="dxa"/>
          </w:tcPr>
          <w:p w14:paraId="5C9E6DFA" w14:textId="77777777" w:rsidR="002101AA" w:rsidRDefault="00F176A7" w:rsidP="00572685">
            <w:r>
              <w:t>17</w:t>
            </w:r>
          </w:p>
          <w:p w14:paraId="0896AAC3" w14:textId="7DC6A85B" w:rsidR="00B21DBB" w:rsidRPr="003F46B2" w:rsidRDefault="00B21DBB" w:rsidP="00572685">
            <w:r>
              <w:t xml:space="preserve">Spirit Day! Wear your Spirit Wear! </w:t>
            </w:r>
          </w:p>
        </w:tc>
        <w:tc>
          <w:tcPr>
            <w:tcW w:w="1532" w:type="dxa"/>
          </w:tcPr>
          <w:p w14:paraId="27E17E94" w14:textId="77777777" w:rsidR="002101AA" w:rsidRDefault="00F176A7" w:rsidP="00572685">
            <w:r>
              <w:t>18</w:t>
            </w:r>
          </w:p>
          <w:p w14:paraId="0EF63D89" w14:textId="77777777" w:rsidR="00B21DBB" w:rsidRDefault="00B21DBB" w:rsidP="00572685">
            <w:r>
              <w:t>Spirit Day!</w:t>
            </w:r>
          </w:p>
          <w:p w14:paraId="1721AEB1" w14:textId="3FA31CAD" w:rsidR="00B21DBB" w:rsidRPr="003F46B2" w:rsidRDefault="00B21DBB" w:rsidP="00572685">
            <w:r>
              <w:t>Wear your Spirit Wear</w:t>
            </w:r>
          </w:p>
        </w:tc>
        <w:tc>
          <w:tcPr>
            <w:tcW w:w="1532" w:type="dxa"/>
          </w:tcPr>
          <w:p w14:paraId="4E0ACAB2" w14:textId="77777777" w:rsidR="00DA1EAA" w:rsidRDefault="00F176A7" w:rsidP="00572685">
            <w:r>
              <w:t>19</w:t>
            </w:r>
          </w:p>
          <w:p w14:paraId="02378A75" w14:textId="4602BB77" w:rsidR="00B21DBB" w:rsidRDefault="00B21DBB" w:rsidP="00572685"/>
        </w:tc>
        <w:tc>
          <w:tcPr>
            <w:tcW w:w="1532" w:type="dxa"/>
          </w:tcPr>
          <w:p w14:paraId="27C748ED" w14:textId="5CD43087" w:rsidR="000A309B" w:rsidRDefault="00F176A7" w:rsidP="00572685">
            <w:r>
              <w:t>20</w:t>
            </w:r>
          </w:p>
        </w:tc>
        <w:tc>
          <w:tcPr>
            <w:tcW w:w="1532" w:type="dxa"/>
          </w:tcPr>
          <w:p w14:paraId="23457C33" w14:textId="38EFA6E1" w:rsidR="000A309B" w:rsidRDefault="00F176A7" w:rsidP="00572685">
            <w:r>
              <w:t>21</w:t>
            </w:r>
          </w:p>
        </w:tc>
      </w:tr>
      <w:tr w:rsidR="00E4234F" w14:paraId="4F189D9A" w14:textId="77777777">
        <w:trPr>
          <w:trHeight w:val="1407"/>
        </w:trPr>
        <w:tc>
          <w:tcPr>
            <w:tcW w:w="1532" w:type="dxa"/>
          </w:tcPr>
          <w:p w14:paraId="7D0D98D2" w14:textId="5DCCDF25" w:rsidR="000A1024" w:rsidRDefault="00F176A7" w:rsidP="00572685">
            <w:r>
              <w:t>22</w:t>
            </w:r>
          </w:p>
        </w:tc>
        <w:tc>
          <w:tcPr>
            <w:tcW w:w="1532" w:type="dxa"/>
          </w:tcPr>
          <w:p w14:paraId="375D864A" w14:textId="77777777" w:rsidR="00DA1EAA" w:rsidRDefault="00F176A7" w:rsidP="00572685">
            <w:r>
              <w:t>23</w:t>
            </w:r>
          </w:p>
          <w:p w14:paraId="50AB98D4" w14:textId="77777777" w:rsidR="00F176A7" w:rsidRDefault="00F176A7" w:rsidP="00572685">
            <w:r>
              <w:t xml:space="preserve">No School </w:t>
            </w:r>
          </w:p>
          <w:p w14:paraId="0DAC9B5D" w14:textId="2D01D69E" w:rsidR="00F176A7" w:rsidRDefault="00F176A7" w:rsidP="00572685">
            <w:r>
              <w:t xml:space="preserve">Optional Parent Teacher Conference </w:t>
            </w:r>
          </w:p>
        </w:tc>
        <w:tc>
          <w:tcPr>
            <w:tcW w:w="1532" w:type="dxa"/>
          </w:tcPr>
          <w:p w14:paraId="3C86C158" w14:textId="77777777" w:rsidR="00DA1EAA" w:rsidRDefault="00F176A7" w:rsidP="00572685">
            <w:r>
              <w:t>24</w:t>
            </w:r>
          </w:p>
          <w:p w14:paraId="51685C15" w14:textId="77777777" w:rsidR="00F176A7" w:rsidRDefault="00F176A7" w:rsidP="00572685">
            <w:r>
              <w:t xml:space="preserve">No School </w:t>
            </w:r>
          </w:p>
          <w:p w14:paraId="31D107FE" w14:textId="32726564" w:rsidR="00F176A7" w:rsidRDefault="00F176A7" w:rsidP="00572685">
            <w:r>
              <w:t>Optional Parent Teacher Conference</w:t>
            </w:r>
          </w:p>
        </w:tc>
        <w:tc>
          <w:tcPr>
            <w:tcW w:w="1532" w:type="dxa"/>
          </w:tcPr>
          <w:p w14:paraId="013F4F55" w14:textId="77777777" w:rsidR="00742182" w:rsidRDefault="00F176A7" w:rsidP="00572685">
            <w:r>
              <w:t>25</w:t>
            </w:r>
          </w:p>
          <w:p w14:paraId="66101516" w14:textId="77777777" w:rsidR="00F176A7" w:rsidRDefault="00F176A7" w:rsidP="00572685">
            <w:r>
              <w:t xml:space="preserve">No School </w:t>
            </w:r>
          </w:p>
          <w:p w14:paraId="307F2EC6" w14:textId="00E38ED6" w:rsidR="00F176A7" w:rsidRPr="00A71B6A" w:rsidRDefault="00F176A7" w:rsidP="00572685">
            <w:r>
              <w:t>Thanksgiving Break</w:t>
            </w:r>
          </w:p>
        </w:tc>
        <w:tc>
          <w:tcPr>
            <w:tcW w:w="1532" w:type="dxa"/>
          </w:tcPr>
          <w:p w14:paraId="6FB0E09C" w14:textId="77777777" w:rsidR="00742182" w:rsidRDefault="00F176A7" w:rsidP="00572685">
            <w:r>
              <w:t>26</w:t>
            </w:r>
          </w:p>
          <w:p w14:paraId="11770569" w14:textId="347DC3AE" w:rsidR="00E25564" w:rsidRDefault="00E25564" w:rsidP="00572685">
            <w:r>
              <w:t>Happy Thanksgiving!</w:t>
            </w:r>
          </w:p>
        </w:tc>
        <w:tc>
          <w:tcPr>
            <w:tcW w:w="1532" w:type="dxa"/>
          </w:tcPr>
          <w:p w14:paraId="4C43F653" w14:textId="77777777" w:rsidR="003E56F2" w:rsidRDefault="00F176A7" w:rsidP="00572685">
            <w:r>
              <w:t>27</w:t>
            </w:r>
          </w:p>
          <w:p w14:paraId="1E173BE7" w14:textId="13F82BB7" w:rsidR="00E25564" w:rsidRDefault="00E25564" w:rsidP="00572685">
            <w:r>
              <w:t xml:space="preserve">No School Thanksgiving Break </w:t>
            </w:r>
          </w:p>
        </w:tc>
        <w:tc>
          <w:tcPr>
            <w:tcW w:w="1532" w:type="dxa"/>
          </w:tcPr>
          <w:p w14:paraId="7C61CD94" w14:textId="40F026DA" w:rsidR="00E4234F" w:rsidRDefault="00F176A7" w:rsidP="00572685">
            <w:r>
              <w:t>28</w:t>
            </w:r>
          </w:p>
        </w:tc>
      </w:tr>
      <w:tr w:rsidR="00E4234F" w14:paraId="16AC68C0" w14:textId="77777777">
        <w:trPr>
          <w:trHeight w:val="1407"/>
        </w:trPr>
        <w:tc>
          <w:tcPr>
            <w:tcW w:w="1532" w:type="dxa"/>
          </w:tcPr>
          <w:p w14:paraId="7E62FA14" w14:textId="5BACD793" w:rsidR="00E4234F" w:rsidRDefault="00F176A7" w:rsidP="00572685">
            <w:r>
              <w:t>29</w:t>
            </w:r>
          </w:p>
        </w:tc>
        <w:tc>
          <w:tcPr>
            <w:tcW w:w="1532" w:type="dxa"/>
          </w:tcPr>
          <w:p w14:paraId="3620C901" w14:textId="2404B7C6" w:rsidR="003E56F2" w:rsidRDefault="00F176A7" w:rsidP="00572685">
            <w:r>
              <w:t>30</w:t>
            </w:r>
          </w:p>
        </w:tc>
        <w:tc>
          <w:tcPr>
            <w:tcW w:w="1532" w:type="dxa"/>
          </w:tcPr>
          <w:p w14:paraId="22CBE908" w14:textId="17538896" w:rsidR="00DA1EAA" w:rsidRDefault="00DA1EAA" w:rsidP="00572685"/>
        </w:tc>
        <w:tc>
          <w:tcPr>
            <w:tcW w:w="1532" w:type="dxa"/>
          </w:tcPr>
          <w:p w14:paraId="363C7FD0" w14:textId="5167D497" w:rsidR="004D34F9" w:rsidRDefault="004D34F9" w:rsidP="00572685"/>
        </w:tc>
        <w:tc>
          <w:tcPr>
            <w:tcW w:w="1532" w:type="dxa"/>
          </w:tcPr>
          <w:p w14:paraId="4F34B153" w14:textId="4CC58ABA" w:rsidR="00742182" w:rsidRPr="00937F79" w:rsidRDefault="00742182" w:rsidP="00572685"/>
        </w:tc>
        <w:tc>
          <w:tcPr>
            <w:tcW w:w="1532" w:type="dxa"/>
          </w:tcPr>
          <w:p w14:paraId="5941C296" w14:textId="0FEB310D" w:rsidR="004D34F9" w:rsidRDefault="004D34F9" w:rsidP="00572685"/>
        </w:tc>
        <w:tc>
          <w:tcPr>
            <w:tcW w:w="1532" w:type="dxa"/>
          </w:tcPr>
          <w:p w14:paraId="4AD2DE71" w14:textId="5AB45CF5" w:rsidR="000A1024" w:rsidRDefault="000A1024" w:rsidP="00572685"/>
        </w:tc>
      </w:tr>
    </w:tbl>
    <w:p w14:paraId="6F3B3D1A" w14:textId="77777777" w:rsidR="00E4234F" w:rsidRDefault="00E4234F" w:rsidP="0066406E">
      <w:pPr>
        <w:jc w:val="right"/>
      </w:pPr>
    </w:p>
    <w:sectPr w:rsidR="00E4234F">
      <w:pgSz w:w="12240" w:h="15840"/>
      <w:pgMar w:top="864" w:right="864" w:bottom="864" w:left="8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FF5"/>
    <w:rsid w:val="00031E7C"/>
    <w:rsid w:val="00041204"/>
    <w:rsid w:val="0006035B"/>
    <w:rsid w:val="00072599"/>
    <w:rsid w:val="000777A4"/>
    <w:rsid w:val="000A1024"/>
    <w:rsid w:val="000A309B"/>
    <w:rsid w:val="00102A81"/>
    <w:rsid w:val="00137074"/>
    <w:rsid w:val="00142AD9"/>
    <w:rsid w:val="0019742E"/>
    <w:rsid w:val="001D2B4C"/>
    <w:rsid w:val="001D7DF7"/>
    <w:rsid w:val="002101AA"/>
    <w:rsid w:val="003A6385"/>
    <w:rsid w:val="003E28D2"/>
    <w:rsid w:val="003E56F2"/>
    <w:rsid w:val="003F46B2"/>
    <w:rsid w:val="004044B2"/>
    <w:rsid w:val="00445BD4"/>
    <w:rsid w:val="0046600B"/>
    <w:rsid w:val="004759C3"/>
    <w:rsid w:val="004775A7"/>
    <w:rsid w:val="004A7B04"/>
    <w:rsid w:val="004B2216"/>
    <w:rsid w:val="004C019D"/>
    <w:rsid w:val="004D34F9"/>
    <w:rsid w:val="004D46A3"/>
    <w:rsid w:val="005206A0"/>
    <w:rsid w:val="00530778"/>
    <w:rsid w:val="00572685"/>
    <w:rsid w:val="005B5A91"/>
    <w:rsid w:val="005E15F9"/>
    <w:rsid w:val="00626C70"/>
    <w:rsid w:val="0066406E"/>
    <w:rsid w:val="00673789"/>
    <w:rsid w:val="006C0C61"/>
    <w:rsid w:val="006C5E85"/>
    <w:rsid w:val="006D1492"/>
    <w:rsid w:val="006F1FAD"/>
    <w:rsid w:val="00734987"/>
    <w:rsid w:val="00742182"/>
    <w:rsid w:val="00764848"/>
    <w:rsid w:val="00891A84"/>
    <w:rsid w:val="008F193F"/>
    <w:rsid w:val="008F5A73"/>
    <w:rsid w:val="00900284"/>
    <w:rsid w:val="00937F79"/>
    <w:rsid w:val="00972E36"/>
    <w:rsid w:val="00974F15"/>
    <w:rsid w:val="009917CA"/>
    <w:rsid w:val="009F1D67"/>
    <w:rsid w:val="009F6282"/>
    <w:rsid w:val="00A22952"/>
    <w:rsid w:val="00A34A89"/>
    <w:rsid w:val="00A71B6A"/>
    <w:rsid w:val="00A75021"/>
    <w:rsid w:val="00AE665E"/>
    <w:rsid w:val="00B21DBB"/>
    <w:rsid w:val="00B26CC0"/>
    <w:rsid w:val="00B47BAA"/>
    <w:rsid w:val="00C2252A"/>
    <w:rsid w:val="00C6516A"/>
    <w:rsid w:val="00CB7800"/>
    <w:rsid w:val="00CD636B"/>
    <w:rsid w:val="00CE1A05"/>
    <w:rsid w:val="00CE1FAE"/>
    <w:rsid w:val="00CF20F8"/>
    <w:rsid w:val="00D4084D"/>
    <w:rsid w:val="00D4712C"/>
    <w:rsid w:val="00D85D2B"/>
    <w:rsid w:val="00DA1EAA"/>
    <w:rsid w:val="00DE6820"/>
    <w:rsid w:val="00E25564"/>
    <w:rsid w:val="00E4234F"/>
    <w:rsid w:val="00E45C14"/>
    <w:rsid w:val="00E474B5"/>
    <w:rsid w:val="00E86EFD"/>
    <w:rsid w:val="00E87F65"/>
    <w:rsid w:val="00EC020D"/>
    <w:rsid w:val="00EC0512"/>
    <w:rsid w:val="00F176A7"/>
    <w:rsid w:val="00F45225"/>
    <w:rsid w:val="00F613BB"/>
    <w:rsid w:val="00F87AA5"/>
    <w:rsid w:val="00F95FF5"/>
    <w:rsid w:val="00FB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A11B2D"/>
  <w15:docId w15:val="{8C6074E9-6AA2-4455-AB25-8AE51D00A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5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F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www.google.com/url?sa=i&amp;rct=j&amp;q=&amp;esrc=s&amp;source=images&amp;cd=&amp;cad=rja&amp;uact=8&amp;ved=0CAcQjRxqFQoTCPGsyvrzzsgCFchaPgodIYwEXA&amp;url=http://explorethedc.org/2013/11/&amp;bvm=bv.105454873,d.cWw&amp;psig=AFQjCNGS3YUk2C779o8fiZDvC9A2Ufn33g&amp;ust=1445356824752408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gps\AppData\Roaming\Microsoft\Templates\EdWorld_Cal_Decemb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88EA584C-BE42-408C-8EA8-BE3A3092C3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EdWorld_Cal_December</Template>
  <TotalTime>51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MONTH of JANUARY</vt:lpstr>
    </vt:vector>
  </TitlesOfParts>
  <Company>HP</Company>
  <LinksUpToDate>false</LinksUpToDate>
  <CharactersWithSpaces>604</CharactersWithSpaces>
  <SharedDoc>false</SharedDoc>
  <HLinks>
    <vt:vector size="6" baseType="variant">
      <vt:variant>
        <vt:i4>2228320</vt:i4>
      </vt:variant>
      <vt:variant>
        <vt:i4>1024</vt:i4>
      </vt:variant>
      <vt:variant>
        <vt:i4>1025</vt:i4>
      </vt:variant>
      <vt:variant>
        <vt:i4>1</vt:i4>
      </vt:variant>
      <vt:variant>
        <vt:lpwstr>DEC.gif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 of JANUARY</dc:title>
  <dc:creator>ggps</dc:creator>
  <cp:lastModifiedBy>OPC0</cp:lastModifiedBy>
  <cp:revision>6</cp:revision>
  <cp:lastPrinted>2015-04-24T14:23:00Z</cp:lastPrinted>
  <dcterms:created xsi:type="dcterms:W3CDTF">2026-10-02T17:02:00Z</dcterms:created>
  <dcterms:modified xsi:type="dcterms:W3CDTF">2026-10-20T14:51:00Z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TC018756059991</vt:lpwstr>
  </property>
</Properties>
</file>